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3A7C2" w14:textId="5F1281E7" w:rsidR="00F635E4" w:rsidRDefault="00673BC2"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4052C7F0" wp14:editId="26395BE0">
            <wp:simplePos x="0" y="0"/>
            <wp:positionH relativeFrom="page">
              <wp:align>right</wp:align>
            </wp:positionH>
            <wp:positionV relativeFrom="page">
              <wp:align>top</wp:align>
            </wp:positionV>
            <wp:extent cx="7765576" cy="10055158"/>
            <wp:effectExtent l="0" t="0" r="698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19DD486" wp14:editId="48D1E5E4">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F9A2F4"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566662F5" w14:textId="77777777" w:rsidR="00210BFD" w:rsidRPr="00210BFD" w:rsidRDefault="00210BFD" w:rsidP="00210BFD">
      <w:pPr>
        <w:spacing w:line="247" w:lineRule="auto"/>
        <w:jc w:val="center"/>
        <w:outlineLvl w:val="0"/>
        <w:rPr>
          <w:rFonts w:eastAsia="Times New Roman"/>
          <w:b/>
          <w:bCs/>
          <w:kern w:val="36"/>
          <w:sz w:val="32"/>
          <w:szCs w:val="32"/>
        </w:rPr>
      </w:pPr>
      <w:r w:rsidRPr="00210BFD">
        <w:rPr>
          <w:rFonts w:eastAsia="Times New Roman"/>
          <w:b/>
          <w:bCs/>
          <w:kern w:val="36"/>
          <w:sz w:val="32"/>
          <w:szCs w:val="32"/>
        </w:rPr>
        <w:lastRenderedPageBreak/>
        <w:t>Micah 1 Teaching Points and Bible Study Questions</w:t>
      </w:r>
    </w:p>
    <w:p w14:paraId="30EF253A" w14:textId="659F051A"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Sovereignty of God</w:t>
      </w:r>
    </w:p>
    <w:p w14:paraId="6173E74D"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In Micah 1, we are reminded of the ultimate authority and sovereignty of God over all creation. The chapter opens with a powerful declaration: "Hear, O peoples, all of you; listen, O earth, and all that is in it" (Micah 1:2). This verse underscores that God is not just a local deity but the ruler of the entire universe. Recognizing His sovereignty helps us trust in His perfect plan, even when life seems chaotic.</w:t>
      </w:r>
    </w:p>
    <w:p w14:paraId="367D6EE2"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recognizing God's sovereignty in Micah 1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in Micah 1 can bring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as depicted in Micah 1? </w:t>
      </w:r>
    </w:p>
    <w:p w14:paraId="05139BE3"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Judgment</w:t>
      </w:r>
    </w:p>
    <w:p w14:paraId="5C500764"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1 vividly portrays the reality of God's judgment against sin. "For behold, the LORD is coming from His dwelling place; He comes down and treads the high places of the earth" (Micah 1:3). This imagery serves as a sobering reminder that God is just and will hold us accountable. It encourages us to live righteously and seek His forgiveness daily.</w:t>
      </w:r>
    </w:p>
    <w:p w14:paraId="05385C73"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recognizing God's judgment in Micah 1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judgment is essential for personal growth and community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for and respond to God's judgment in your life? </w:t>
      </w:r>
    </w:p>
    <w:p w14:paraId="599720BB"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316066"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2C796CF5" w14:textId="77777777" w:rsidR="00210BFD" w:rsidRDefault="00210BFD" w:rsidP="00210BFD">
      <w:pPr>
        <w:spacing w:line="247" w:lineRule="auto"/>
        <w:rPr>
          <w:rFonts w:eastAsia="Times New Roman"/>
          <w:b/>
          <w:bCs/>
          <w:kern w:val="0"/>
          <w:sz w:val="21"/>
          <w:szCs w:val="21"/>
        </w:rPr>
      </w:pPr>
    </w:p>
    <w:p w14:paraId="5E3F6870" w14:textId="1C4C0C1D"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Call to Repentance</w:t>
      </w:r>
    </w:p>
    <w:p w14:paraId="41968786"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The chapter highlights the importance of repentance. Micah's message is a call to turn away from sin and return to God. "All this is for the transgression of Jacob and for the sins of the house of Israel" (Micah 1:5). This lesson is timeless, urging us to examine our hearts and align our lives with God's will.</w:t>
      </w:r>
    </w:p>
    <w:p w14:paraId="46D9FCAA"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identify areas in your life that need repentance, as highlighted in Micah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wrongdoing is crucial for genuine repentance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in your daily life? </w:t>
      </w:r>
    </w:p>
    <w:p w14:paraId="33BEEF8F"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Idolatry</w:t>
      </w:r>
    </w:p>
    <w:p w14:paraId="3EF906B5"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 xml:space="preserve">Micah 1 warns against the dangers of idolatry, which leads to spiritual decay. "All her idols will be </w:t>
      </w:r>
      <w:proofErr w:type="gramStart"/>
      <w:r w:rsidRPr="00F6333B">
        <w:rPr>
          <w:rFonts w:eastAsia="Times New Roman"/>
          <w:kern w:val="0"/>
          <w:sz w:val="21"/>
          <w:szCs w:val="21"/>
        </w:rPr>
        <w:t>smashed,</w:t>
      </w:r>
      <w:proofErr w:type="gramEnd"/>
      <w:r w:rsidRPr="00F6333B">
        <w:rPr>
          <w:rFonts w:eastAsia="Times New Roman"/>
          <w:kern w:val="0"/>
          <w:sz w:val="21"/>
          <w:szCs w:val="21"/>
        </w:rPr>
        <w:t xml:space="preserve"> all her earnings will be burned with fire" (Micah 1:7). Idolatry isn't just about physical idols; it includes anything that takes God's rightful place in our hearts. This lesson encourages us to prioritize our relationship with God above all else.</w:t>
      </w:r>
    </w:p>
    <w:p w14:paraId="72832BB6"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recognizing modern idols in your life help prevent negative consequences similar to those in Micah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societal consequences, and how can this be observed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priorities align with your faith, avoiding idolatry's pitfalls? </w:t>
      </w:r>
    </w:p>
    <w:p w14:paraId="7A55BB03"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A2F4A7"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2DA5FE84" w14:textId="77777777" w:rsidR="00210BFD" w:rsidRDefault="00210BFD" w:rsidP="00210BFD">
      <w:pPr>
        <w:spacing w:line="247" w:lineRule="auto"/>
        <w:rPr>
          <w:rFonts w:eastAsia="Times New Roman"/>
          <w:b/>
          <w:bCs/>
          <w:kern w:val="0"/>
          <w:sz w:val="21"/>
          <w:szCs w:val="21"/>
        </w:rPr>
      </w:pPr>
    </w:p>
    <w:p w14:paraId="2D30DCC7" w14:textId="51907359"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Power of Lament</w:t>
      </w:r>
    </w:p>
    <w:p w14:paraId="46929B47"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Micah's lamentation over the sins of his people teaches us the power of genuine sorrow for wrongdoing. "Because of this I will lament and wail, I will walk barefoot and naked" (Micah 1:8). Expressing grief over sin is a step toward healing and restoration, reminding us that God is close to the brokenhearted.</w:t>
      </w:r>
    </w:p>
    <w:p w14:paraId="50583FC8" w14:textId="77777777" w:rsidR="00210BFD" w:rsidRDefault="00210BFD" w:rsidP="00210BFD">
      <w:pPr>
        <w:spacing w:line="247" w:lineRule="auto"/>
      </w:pPr>
      <w:r w:rsidRPr="00F6333B">
        <w:rPr>
          <w:rFonts w:eastAsia="Times New Roman"/>
          <w:kern w:val="0"/>
          <w:sz w:val="21"/>
          <w:szCs w:val="21"/>
        </w:rPr>
        <w:t>1. How can expressing lament in prayer help you process personal or communal struggles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lament is a powerful tool for spiritual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Micah's lament to apply in your own times of distress?</w:t>
      </w:r>
    </w:p>
    <w:p w14:paraId="3C2A78FA" w14:textId="70002354"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Listening</w:t>
      </w:r>
    </w:p>
    <w:p w14:paraId="446FECC8"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1 begins with a call to listen: "Hear, O peoples, all of you" (Micah 1:2). This emphasizes the importance of being attentive to God's word. In our fast-paced world, taking time to listen to God through Scripture and prayer is crucial for spiritual growth and guidance.</w:t>
      </w:r>
    </w:p>
    <w:p w14:paraId="14DB916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improve your ability to listen to God's warnings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divine messages is crucial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ensure you hear and act on God's guidance effectively? </w:t>
      </w:r>
    </w:p>
    <w:p w14:paraId="11AC5A8E"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209F7C"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1F82C565" w14:textId="77777777" w:rsidR="00210BFD" w:rsidRDefault="00210BFD" w:rsidP="00210BFD">
      <w:pPr>
        <w:spacing w:line="247" w:lineRule="auto"/>
        <w:rPr>
          <w:rFonts w:eastAsia="Times New Roman"/>
          <w:b/>
          <w:bCs/>
          <w:kern w:val="0"/>
          <w:sz w:val="21"/>
          <w:szCs w:val="21"/>
        </w:rPr>
      </w:pPr>
    </w:p>
    <w:p w14:paraId="46668AC4" w14:textId="0F93431F"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Certainty of God's Promises</w:t>
      </w:r>
    </w:p>
    <w:p w14:paraId="66E65353"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Despite the warnings, Micah's message is rooted in the certainty of God's promises. His judgments are not arbitrary but are part of His redemptive plan. This assurance gives us hope, knowing that God's promises are steadfast and true, even when we face trials.</w:t>
      </w:r>
    </w:p>
    <w:p w14:paraId="2D1773FD"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trust in God's promises when facing challenges similar to those in Micah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remain certain despite the warnings of judgment in Micah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the certainty of God's promises today? </w:t>
      </w:r>
    </w:p>
    <w:p w14:paraId="77C98CC5"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Prophet</w:t>
      </w:r>
    </w:p>
    <w:p w14:paraId="0A2A55EF"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Micah's role as a prophet highlights the importance of speaking truth, even when it's uncomfortable. Prophets like Micah were tasked with delivering God's message, regardless of the reception. This encourages us to be bold in sharing our faith and standing for truth in our own lives.</w:t>
      </w:r>
    </w:p>
    <w:p w14:paraId="152F68C0"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embody the courage of a prophet in addressing injustices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prophets like Micah were crucial in guiding people back to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Micah's role to effectively communicate difficult truths in your life? </w:t>
      </w:r>
    </w:p>
    <w:p w14:paraId="5BAF9BAB"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73B460"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509C0E90" w14:textId="77777777" w:rsidR="00210BFD" w:rsidRDefault="00210BFD" w:rsidP="00210BFD">
      <w:pPr>
        <w:spacing w:line="247" w:lineRule="auto"/>
        <w:rPr>
          <w:rFonts w:eastAsia="Times New Roman"/>
          <w:b/>
          <w:bCs/>
          <w:kern w:val="0"/>
          <w:sz w:val="21"/>
          <w:szCs w:val="21"/>
        </w:rPr>
      </w:pPr>
    </w:p>
    <w:p w14:paraId="56D246B2" w14:textId="09DBCEE0"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Impact of Sin on Communities</w:t>
      </w:r>
    </w:p>
    <w:p w14:paraId="5BEEF64D"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1 illustrates how sin affects not just individuals but entire communities. "For her wound is incurable; it has reached even Judah" (Micah 1:9). This lesson reminds us of our interconnectedness and the importance of living righteously to positively influence those around us.</w:t>
      </w:r>
    </w:p>
    <w:p w14:paraId="796BC76E"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communities today recognize and address the collective impact of sin as seen in Micah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sin often leads to widespread consequences, as depicted in Micah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help your community heal from the effects of sin? </w:t>
      </w:r>
    </w:p>
    <w:p w14:paraId="36CEB089"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32574F10"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Amidst the warnings, Micah's message ultimately points to the hope of restoration. God's desire is not to destroy but to restore His people. This hope is fulfilled in Jesus Christ, who offers salvation and new life. As we reflect on Micah 1, we are encouraged to embrace this hope and share it with others.</w:t>
      </w:r>
    </w:p>
    <w:p w14:paraId="5A80E3BD" w14:textId="77777777" w:rsidR="00210BFD" w:rsidRPr="001B37DC" w:rsidRDefault="00210BFD" w:rsidP="00210BFD">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community, and how can you contribute?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past failures is crucial for experiencing true restoration?</w:t>
      </w:r>
      <w:r w:rsidRPr="001B37DC">
        <w:br w:type="page"/>
      </w:r>
    </w:p>
    <w:p w14:paraId="1DADBC14" w14:textId="77777777" w:rsidR="00210BFD" w:rsidRPr="00210BFD" w:rsidRDefault="00210BFD" w:rsidP="00210BFD">
      <w:pPr>
        <w:spacing w:line="247" w:lineRule="auto"/>
        <w:jc w:val="center"/>
        <w:outlineLvl w:val="0"/>
        <w:rPr>
          <w:rFonts w:eastAsia="Times New Roman"/>
          <w:b/>
          <w:bCs/>
          <w:kern w:val="36"/>
          <w:sz w:val="32"/>
          <w:szCs w:val="32"/>
        </w:rPr>
      </w:pPr>
      <w:r w:rsidRPr="00210BFD">
        <w:rPr>
          <w:rFonts w:eastAsia="Times New Roman"/>
          <w:b/>
          <w:bCs/>
          <w:kern w:val="36"/>
          <w:sz w:val="32"/>
          <w:szCs w:val="32"/>
        </w:rPr>
        <w:t>Micah 2 Teaching Points and Bible Study Questions</w:t>
      </w:r>
    </w:p>
    <w:p w14:paraId="2D150CC1" w14:textId="0DE78414"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Beware of Covetousness</w:t>
      </w:r>
    </w:p>
    <w:p w14:paraId="1B971884"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In Micah 2:2, we read, "They covet fields and seize them; they also take houses. They deprive a man of his home, a fellow man of his inheritance." Covetousness is a slippery slope that leads to injustice and oppression. It's a reminder to guard our hearts against the desire for what others have, and instead, cultivate gratitude for the blessings God has already given us. By focusing on contentment, we align ourselves with God's will and avoid the pitfalls of envy.</w:t>
      </w:r>
    </w:p>
    <w:p w14:paraId="0E942F9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identify and resist covetous thoughts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covetousness leads to injustice and harm in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contentment and gratitude? </w:t>
      </w:r>
    </w:p>
    <w:p w14:paraId="65F33B3A"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Injustice</w:t>
      </w:r>
    </w:p>
    <w:p w14:paraId="3F340BD1"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2:3 warns, "Therefore this is what the LORD says: I am planning disaster against this people, from which you cannot save yourselves." Injustice has consequences, and God, in His righteousness, will not let it go unpunished. This serves as a powerful reminder to act justly, love mercy, and walk humbly with our God, as Micah later emphasizes in 6:8. Our actions have ripple effects, and living justly honors God and blesses others.</w:t>
      </w:r>
    </w:p>
    <w:p w14:paraId="4AB63268"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actively address and prevent injustice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consequences for those who exploit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in your daily interactions? </w:t>
      </w:r>
    </w:p>
    <w:p w14:paraId="1AFEB09B"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420C2B"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63FCDFE6" w14:textId="77777777" w:rsidR="00210BFD" w:rsidRDefault="00210BFD" w:rsidP="00210BFD">
      <w:pPr>
        <w:spacing w:line="247" w:lineRule="auto"/>
        <w:rPr>
          <w:rFonts w:eastAsia="Times New Roman"/>
          <w:b/>
          <w:bCs/>
          <w:kern w:val="0"/>
          <w:sz w:val="21"/>
          <w:szCs w:val="21"/>
        </w:rPr>
      </w:pPr>
    </w:p>
    <w:p w14:paraId="4AB8A5AF" w14:textId="32D9AE34"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Deceptiveness of False Prophets</w:t>
      </w:r>
    </w:p>
    <w:p w14:paraId="28B9059D"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Verse 11 highlights the danger of false prophets: "If a man of wind were to come and invent lies: 'I will preach to you of wine and strong drink,' he would be just the preacher for this people!" It's crucial to discern truth from deception. Grounding ourselves in Scripture helps us recognize false teachings and cling to the truth of God's Word. As believers, we are called to be discerning and to test everything against the truth of Scripture.</w:t>
      </w:r>
    </w:p>
    <w:p w14:paraId="5D19261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discern truth from deception when encountering modern-day false prophets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comforting messages from false prophets despite their deceit?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beliefs align with genuine biblical teachings? </w:t>
      </w:r>
    </w:p>
    <w:p w14:paraId="28D7E45A"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7D6024E9"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Despite the warnings, Micah 2:12 offers hope: "I will surely gather all of you, O Jacob; I will surely bring together the remnant of Israel." God's heart is always for restoration and redemption. Even when we stray, His desire is to bring us back into His fold. This promise encourages us to trust in God's faithfulness and His ability to restore what is broken in our lives.</w:t>
      </w:r>
    </w:p>
    <w:p w14:paraId="6C750523"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apply the promise of restoration in Micah 2 to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restoration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promise of restoration is important for maintaining faith during difficult times? </w:t>
      </w:r>
    </w:p>
    <w:p w14:paraId="1657E328"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03EA92"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3B93BF92" w14:textId="77777777" w:rsidR="00210BFD" w:rsidRDefault="00210BFD" w:rsidP="00210BFD">
      <w:pPr>
        <w:spacing w:line="247" w:lineRule="auto"/>
        <w:rPr>
          <w:rFonts w:eastAsia="Times New Roman"/>
          <w:b/>
          <w:bCs/>
          <w:kern w:val="0"/>
          <w:sz w:val="21"/>
          <w:szCs w:val="21"/>
        </w:rPr>
      </w:pPr>
    </w:p>
    <w:p w14:paraId="605311B7" w14:textId="254AA474"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Power of Community</w:t>
      </w:r>
    </w:p>
    <w:p w14:paraId="6DDB7903"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In verse 12, God speaks of gathering His people "like sheep in a fold, like a flock in its pasture." This imagery underscores the importance of community. We are not meant to walk this journey alone. Being part of a faith community provides support, accountability, and encouragement. Together, we can grow stronger in our faith and better reflect the love of Christ to the world.</w:t>
      </w:r>
    </w:p>
    <w:p w14:paraId="15F6D9E2" w14:textId="77777777" w:rsidR="00210BFD" w:rsidRDefault="00210BFD" w:rsidP="00210BFD">
      <w:pPr>
        <w:spacing w:line="247" w:lineRule="auto"/>
      </w:pPr>
      <w:r w:rsidRPr="00F6333B">
        <w:rPr>
          <w:rFonts w:eastAsia="Times New Roman"/>
          <w:kern w:val="0"/>
          <w:sz w:val="21"/>
          <w:szCs w:val="21"/>
        </w:rPr>
        <w:t>1. How can our community support each other to prevent the injustices described in Micah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fostering a more just and compassionate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building a strong community help resist the negative influences mentioned in Micah 2?</w:t>
      </w:r>
    </w:p>
    <w:p w14:paraId="7C5B1218" w14:textId="5824C718"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w:t>
      </w:r>
    </w:p>
    <w:p w14:paraId="4CD21B5A"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2:13 mentions a leader who will break open the way. Leadership is crucial in guiding people towards righteousness. Whether in our families, churches, or communities, we are called to lead by example, following the ultimate leader, Jesus Christ. By embodying His teachings, we can inspire others to pursue a life of faith and integrity.</w:t>
      </w:r>
    </w:p>
    <w:p w14:paraId="3370369E"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leaders today avoid the pitfalls of greed and injustice highlighted in Micah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leadership decisions benefit the community rather than personal gain?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Micah 2 emphasize accountability for leaders, and how can this be applied in modern contexts? </w:t>
      </w:r>
    </w:p>
    <w:p w14:paraId="4B2B4FD2"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E79AEC"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76DE7598" w14:textId="77777777" w:rsidR="00210BFD" w:rsidRDefault="00210BFD" w:rsidP="00210BFD">
      <w:pPr>
        <w:spacing w:line="247" w:lineRule="auto"/>
        <w:rPr>
          <w:rFonts w:eastAsia="Times New Roman"/>
          <w:b/>
          <w:bCs/>
          <w:kern w:val="0"/>
          <w:sz w:val="21"/>
          <w:szCs w:val="21"/>
        </w:rPr>
      </w:pPr>
    </w:p>
    <w:p w14:paraId="72EC2CF4" w14:textId="732F4106"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Call to Repentance</w:t>
      </w:r>
    </w:p>
    <w:p w14:paraId="69857982"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The chapter serves as a call to repentance. Recognizing our shortcomings and turning back to God is a vital step in our spiritual journey. Repentance is not just about feeling sorry but about making a conscious decision to change direction and align our lives with God's will. It's a daily practice that keeps our hearts humble and open to God's transformative work.</w:t>
      </w:r>
    </w:p>
    <w:p w14:paraId="40936D95"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identify and turn away from injustices in your daily life as a form of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wrongdoing is crucial for genuine repentance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a repentant heart? </w:t>
      </w:r>
    </w:p>
    <w:p w14:paraId="72DFC28B"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Justice</w:t>
      </w:r>
    </w:p>
    <w:p w14:paraId="0D375166"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2 highlights the importance of justice in God's eyes. As believers, we are called to be advocates for justice, standing up for the oppressed and marginalized. This aligns with God's heart and reflects His character to the world. By seeking justice, we participate in God's redemptive work and bring His kingdom values to earth.</w:t>
      </w:r>
    </w:p>
    <w:p w14:paraId="1E3A761F"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actively promote justice in your community based on Micah 2's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in Micah 2,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in your daily interactions, inspired by Micah 2? </w:t>
      </w:r>
    </w:p>
    <w:p w14:paraId="1F0DD2E3"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11EDE8"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44575A8B" w14:textId="77777777" w:rsidR="00210BFD" w:rsidRDefault="00210BFD" w:rsidP="00210BFD">
      <w:pPr>
        <w:spacing w:line="247" w:lineRule="auto"/>
        <w:rPr>
          <w:rFonts w:eastAsia="Times New Roman"/>
          <w:b/>
          <w:bCs/>
          <w:kern w:val="0"/>
          <w:sz w:val="21"/>
          <w:szCs w:val="21"/>
        </w:rPr>
      </w:pPr>
    </w:p>
    <w:p w14:paraId="43D2425A" w14:textId="00E09F99"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Assurance of God's Sovereignty</w:t>
      </w:r>
    </w:p>
    <w:p w14:paraId="74484E49"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Throughout the chapter, we see God's sovereignty at work. He is in control, even when circumstances seem dire. This assurance allows us to trust Him fully, knowing that He is working all things for our good and His glory. In times of uncertainty, we can find peace in the knowledge that God is sovereign and His plans are perfect.</w:t>
      </w:r>
    </w:p>
    <w:p w14:paraId="14F02D53"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trust God's sovereignty when facing injustice or oppression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when plans don't go as expected?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sovereignty change your response to challenges and uncertainties? </w:t>
      </w:r>
    </w:p>
    <w:p w14:paraId="5D0784B8"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a Future</w:t>
      </w:r>
    </w:p>
    <w:p w14:paraId="047B7032"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Finally, Micah 2 points us to the hope of a future where God's people are restored and His kingdom is established. This hope is anchored in the resurrection of Christ, which assures us of eternal life. As we live in anticipation of this future, we are motivated to live faithfully, sharing the good news of salvation with others and inviting them into the hope we have in Christ.</w:t>
      </w:r>
    </w:p>
    <w:p w14:paraId="0E8BF07B" w14:textId="77777777" w:rsidR="00210BFD" w:rsidRPr="001B37DC" w:rsidRDefault="00210BFD" w:rsidP="00210BFD">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injustice and oppression?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when considering God's future restoration for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future plans help you navigate present challenges?</w:t>
      </w:r>
      <w:r w:rsidRPr="001B37DC">
        <w:br w:type="page"/>
      </w:r>
    </w:p>
    <w:p w14:paraId="299548A5" w14:textId="77777777" w:rsidR="00210BFD" w:rsidRPr="00210BFD" w:rsidRDefault="00210BFD" w:rsidP="00210BFD">
      <w:pPr>
        <w:spacing w:line="247" w:lineRule="auto"/>
        <w:jc w:val="center"/>
        <w:outlineLvl w:val="0"/>
        <w:rPr>
          <w:rFonts w:eastAsia="Times New Roman"/>
          <w:b/>
          <w:bCs/>
          <w:kern w:val="36"/>
          <w:sz w:val="32"/>
          <w:szCs w:val="32"/>
        </w:rPr>
      </w:pPr>
      <w:r w:rsidRPr="00210BFD">
        <w:rPr>
          <w:rFonts w:eastAsia="Times New Roman"/>
          <w:b/>
          <w:bCs/>
          <w:kern w:val="36"/>
          <w:sz w:val="32"/>
          <w:szCs w:val="32"/>
        </w:rPr>
        <w:t>Micah 3 Teaching Points and Bible Study Questions</w:t>
      </w:r>
    </w:p>
    <w:p w14:paraId="5F10B0FD" w14:textId="6639558B"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Leadership Accountability</w:t>
      </w:r>
    </w:p>
    <w:p w14:paraId="1E62CBF4"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In Micah 3, we see a powerful call for leaders to be accountable. The chapter opens with a rebuke to the leaders of Israel, who are expected to know justice but instead "hate good and love evil" (Micah 3:2). This serves as a reminder that those in positions of authority are held to a higher standard. As leaders in our communities, families, or workplaces, we must strive to reflect God's justice and righteousness in all our actions.</w:t>
      </w:r>
    </w:p>
    <w:p w14:paraId="4F3714A6"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leaders today ensure they prioritize justice and fairness in their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leaders in maintaining trust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hold leaders accountable in your community or organization? </w:t>
      </w:r>
    </w:p>
    <w:p w14:paraId="0F200950"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Corruption</w:t>
      </w:r>
    </w:p>
    <w:p w14:paraId="5B11EFD8"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3 paints a vivid picture of the dangers of corruption. The leaders are described as those who "tear the skin from My people and strip the flesh from their bones" (Micah 3:2-3). This metaphor highlights the destructive nature of corruption, which can erode trust and harm those we are meant to serve. Let us be vigilant in maintaining integrity and honesty in all our dealings.</w:t>
      </w:r>
    </w:p>
    <w:p w14:paraId="5A2B0AA2"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identify and resist corruption in your community or workplace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 often fall into corruption, and how can you avoid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justice and integrity in your daily interactions? </w:t>
      </w:r>
    </w:p>
    <w:p w14:paraId="7D46EA5A"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D158DF"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5219A0FA" w14:textId="77777777" w:rsidR="00210BFD" w:rsidRDefault="00210BFD" w:rsidP="00210BFD">
      <w:pPr>
        <w:spacing w:line="247" w:lineRule="auto"/>
        <w:rPr>
          <w:rFonts w:eastAsia="Times New Roman"/>
          <w:b/>
          <w:bCs/>
          <w:kern w:val="0"/>
          <w:sz w:val="21"/>
          <w:szCs w:val="21"/>
        </w:rPr>
      </w:pPr>
    </w:p>
    <w:p w14:paraId="4043C889" w14:textId="304B416C"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Power of True Prophecy</w:t>
      </w:r>
    </w:p>
    <w:p w14:paraId="037107E4"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The chapter contrasts false prophets with true messengers of God. While false prophets lead people astray for personal gain, Micah stands firm, declaring, "But as for me, I am filled with power, with the Spirit of the LORD, with justice and might" (Micah 3:8). This reminds us of the importance of seeking truth and being guided by the Holy Spirit in our words and actions.</w:t>
      </w:r>
    </w:p>
    <w:p w14:paraId="22485A52"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discern true prophecy in your daily life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prophecy holds power in guiding ethical leadership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the principles of true prophecy? </w:t>
      </w:r>
    </w:p>
    <w:p w14:paraId="4CBDC0DF"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Ignoring God</w:t>
      </w:r>
    </w:p>
    <w:p w14:paraId="269D16F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warns that ignoring God's commands leads to dire consequences. The leaders' refusal to heed God's word results in darkness and silence from God: "Then they will cry out to the LORD, but He will not answer them" (Micah 3:4). This serves as a sobering reminder to remain attentive to God's voice and obedient to His will.</w:t>
      </w:r>
    </w:p>
    <w:p w14:paraId="73879191"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ignoring God's guidance impact your personal and community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the consequences of ignoring God's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remain attentive to God's voice in daily life? </w:t>
      </w:r>
    </w:p>
    <w:p w14:paraId="380CD83A"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3D541E"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419FA599" w14:textId="77777777" w:rsidR="00210BFD" w:rsidRDefault="00210BFD" w:rsidP="00210BFD">
      <w:pPr>
        <w:spacing w:line="247" w:lineRule="auto"/>
        <w:rPr>
          <w:rFonts w:eastAsia="Times New Roman"/>
          <w:b/>
          <w:bCs/>
          <w:kern w:val="0"/>
          <w:sz w:val="21"/>
          <w:szCs w:val="21"/>
        </w:rPr>
      </w:pPr>
    </w:p>
    <w:p w14:paraId="32E86794" w14:textId="2DD0E2F5"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Importance of Justice</w:t>
      </w:r>
    </w:p>
    <w:p w14:paraId="18DA7501"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Justice is a central theme in Micah 3. The chapter condemns leaders who pervert justice for personal gain. As followers of Christ, we are called to "act justly, love mercy, and walk humbly with your God" (Micah 6:8). Let us strive to uphold justice in our communities and advocate for those who cannot speak for themselves.</w:t>
      </w:r>
    </w:p>
    <w:p w14:paraId="2870CD37" w14:textId="77777777" w:rsidR="00210BFD" w:rsidRDefault="00210BFD" w:rsidP="00210BFD">
      <w:pPr>
        <w:spacing w:line="247" w:lineRule="auto"/>
      </w:pPr>
      <w:r w:rsidRPr="00F6333B">
        <w:rPr>
          <w:rFonts w:eastAsia="Times New Roman"/>
          <w:kern w:val="0"/>
          <w:sz w:val="21"/>
          <w:szCs w:val="21"/>
        </w:rPr>
        <w:t>1. How can you actively promote justice in your community based on Micah 3's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crucial for societal well-being according to Micah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fairness in your daily interactions, inspired by Micah 3?</w:t>
      </w:r>
    </w:p>
    <w:p w14:paraId="71673412" w14:textId="64EE63A0"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Holy Spirit</w:t>
      </w:r>
    </w:p>
    <w:p w14:paraId="1F45971E"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Micah's boldness comes from being filled with the Spirit of the LORD. This highlights the transformative power of the Holy Spirit in our lives. When we rely on the Spirit, we are empowered to speak truth and act with courage, even in the face of opposition. Let us seek the Spirit's guidance daily to live out our faith boldly.</w:t>
      </w:r>
    </w:p>
    <w:p w14:paraId="4BC3280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rely on the Holy Spirit to discern justice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 empowers us to speak truth to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the Holy Spirit guides your actions and words? </w:t>
      </w:r>
    </w:p>
    <w:p w14:paraId="09C5AC88"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4CA06B"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7683EEDE" w14:textId="77777777" w:rsidR="00210BFD" w:rsidRDefault="00210BFD" w:rsidP="00210BFD">
      <w:pPr>
        <w:spacing w:line="247" w:lineRule="auto"/>
        <w:rPr>
          <w:rFonts w:eastAsia="Times New Roman"/>
          <w:b/>
          <w:bCs/>
          <w:kern w:val="0"/>
          <w:sz w:val="21"/>
          <w:szCs w:val="21"/>
        </w:rPr>
      </w:pPr>
    </w:p>
    <w:p w14:paraId="18E43F82" w14:textId="49B316F1"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Call to Repentance</w:t>
      </w:r>
    </w:p>
    <w:p w14:paraId="07652E54"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Micah's message is ultimately a call to repentance. The leaders' actions have led the nation astray, but there is always hope for redemption through turning back to God. Repentance is a powerful act that restores our relationship with God and aligns us with His purposes. Let us be quick to repent and seek His forgiveness.</w:t>
      </w:r>
    </w:p>
    <w:p w14:paraId="4FAF06A9"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identify and address injustices in your community as a form of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repentance requires both personal and societal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a genuine call to repentance? </w:t>
      </w:r>
    </w:p>
    <w:p w14:paraId="089F5970"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Leadership on Society</w:t>
      </w:r>
    </w:p>
    <w:p w14:paraId="6436E192"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The chapter illustrates how the actions of leaders can impact an entire society. When leaders fail to uphold justice, the whole community suffers. This underscores the responsibility of leadership and the potential for positive change when leaders act righteously. As believers, we can influence our spheres by leading with integrity and compassion.</w:t>
      </w:r>
    </w:p>
    <w:p w14:paraId="28788D9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leaders today ensure their decisions positively impact society, as warned against in Micah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accountability is crucial for societal well-being, according to Micah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ethical leadership in your community, inspired by Micah 3's message? </w:t>
      </w:r>
    </w:p>
    <w:p w14:paraId="5F490FFA"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E81A20"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559EC8F1" w14:textId="77777777" w:rsidR="00210BFD" w:rsidRDefault="00210BFD" w:rsidP="00210BFD">
      <w:pPr>
        <w:spacing w:line="247" w:lineRule="auto"/>
        <w:rPr>
          <w:rFonts w:eastAsia="Times New Roman"/>
          <w:b/>
          <w:bCs/>
          <w:kern w:val="0"/>
          <w:sz w:val="21"/>
          <w:szCs w:val="21"/>
        </w:rPr>
      </w:pPr>
    </w:p>
    <w:p w14:paraId="33DD5EE8" w14:textId="143F25EE"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4E8EBDD3"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3 assures us that God's judgment is certain and just. The chapter concludes with a prophecy of Jerusalem's destruction due to the leaders' sins: "Therefore, because of you, Zion will be plowed like a field" (Micah 3:12). This reminds us that while God's patience is great, His justice will ultimately prevail. Let us live with an awareness of His righteous judgment.</w:t>
      </w:r>
    </w:p>
    <w:p w14:paraId="551535C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ensure your actions align with God's justice to avoid His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injustice leads to God's certain judgment in our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fairness and prevent God's judgment in your daily life? </w:t>
      </w:r>
    </w:p>
    <w:p w14:paraId="29BDAD66"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6CB1F72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Despite the grim warnings, Micah's message is ultimately one of hope. God's desire is for restoration and reconciliation. As we turn to Him, we can trust in His promise to restore and renew. Let us hold onto this hope and share it with others, knowing that through Christ, we have the assurance of eternal life and salvation.</w:t>
      </w:r>
    </w:p>
    <w:p w14:paraId="02643A04" w14:textId="77777777" w:rsidR="00210BFD" w:rsidRPr="001B37DC" w:rsidRDefault="00210BFD" w:rsidP="00210BFD">
      <w:pPr>
        <w:spacing w:line="247" w:lineRule="auto"/>
        <w:rPr>
          <w:rFonts w:eastAsia="Times New Roman"/>
          <w:kern w:val="0"/>
          <w:sz w:val="21"/>
          <w:szCs w:val="21"/>
        </w:rPr>
      </w:pPr>
      <w:r w:rsidRPr="00F6333B">
        <w:rPr>
          <w:rFonts w:eastAsia="Times New Roman"/>
          <w:kern w:val="0"/>
          <w:sz w:val="21"/>
          <w:szCs w:val="21"/>
        </w:rPr>
        <w:t>1. How can you actively contribute to restoring justice in your community, as Micah calls for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and how can you work towards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hope is essential for personal and communal restoration, according to Micah 3?</w:t>
      </w:r>
      <w:r w:rsidRPr="001B37DC">
        <w:br w:type="page"/>
      </w:r>
    </w:p>
    <w:p w14:paraId="5A1255A3" w14:textId="77777777" w:rsidR="00210BFD" w:rsidRPr="00210BFD" w:rsidRDefault="00210BFD" w:rsidP="00210BFD">
      <w:pPr>
        <w:spacing w:line="247" w:lineRule="auto"/>
        <w:jc w:val="center"/>
        <w:outlineLvl w:val="0"/>
        <w:rPr>
          <w:rFonts w:eastAsia="Times New Roman"/>
          <w:b/>
          <w:bCs/>
          <w:kern w:val="36"/>
          <w:sz w:val="32"/>
          <w:szCs w:val="32"/>
        </w:rPr>
      </w:pPr>
      <w:r w:rsidRPr="00210BFD">
        <w:rPr>
          <w:rFonts w:eastAsia="Times New Roman"/>
          <w:b/>
          <w:bCs/>
          <w:kern w:val="36"/>
          <w:sz w:val="32"/>
          <w:szCs w:val="32"/>
        </w:rPr>
        <w:t>Micah 4 Teaching Points and Bible Study Questions</w:t>
      </w:r>
    </w:p>
    <w:p w14:paraId="0C6C322D" w14:textId="478FA935"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Promise of Peace</w:t>
      </w:r>
    </w:p>
    <w:p w14:paraId="2DCD984E"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4 opens with a vision of a future where nations will "beat their swords into plowshares and their spears into pruning hooks" (Micah 4:3). This imagery is a powerful reminder that God's ultimate plan is one of peace and harmony. In a world often filled with conflict, this promise encourages us to be peacemakers in our daily lives, reflecting the peace of Christ in our interactions with others.</w:t>
      </w:r>
    </w:p>
    <w:p w14:paraId="4358A567"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actively contribute to peace in your community, inspired by Micah 4's vision of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change in the world when reflecting on Micah 4's promise of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promise of peace in Micah 4 is relevant to your personal life today? </w:t>
      </w:r>
    </w:p>
    <w:p w14:paraId="3ACE3BAE"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Mountain of the Lord</w:t>
      </w:r>
    </w:p>
    <w:p w14:paraId="14D46532"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The chapter speaks of the "mountain of the house of the LORD" being established as the highest of the mountains (Micah 4:1). This symbolizes the exaltation of God's kingdom above all earthly powers. It reminds us to prioritize our spiritual journey and seek God's wisdom and guidance above all else, knowing that His ways are higher than ours.</w:t>
      </w:r>
    </w:p>
    <w:p w14:paraId="333AE09E"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seek peace and justice in your community, inspired by the vision of the Lord's mountain?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teachings when nations gather at His mountain?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image of the Lord's mountain is significant for personal spiritual growth? </w:t>
      </w:r>
    </w:p>
    <w:p w14:paraId="5BE9B611"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84E0AD"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54ED2D3E" w14:textId="77777777" w:rsidR="00210BFD" w:rsidRDefault="00210BFD" w:rsidP="00210BFD">
      <w:pPr>
        <w:spacing w:line="247" w:lineRule="auto"/>
        <w:rPr>
          <w:rFonts w:eastAsia="Times New Roman"/>
          <w:b/>
          <w:bCs/>
          <w:kern w:val="0"/>
          <w:sz w:val="21"/>
          <w:szCs w:val="21"/>
        </w:rPr>
      </w:pPr>
    </w:p>
    <w:p w14:paraId="74C7E2BD" w14:textId="5CAC3153"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A Gathering of Nations</w:t>
      </w:r>
    </w:p>
    <w:p w14:paraId="33526898"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4:2 tells us that "many nations will come and say, 'Come, let us go up to the mountain of the LORD.'" This gathering signifies the inclusivity of God's kingdom, where all are invited to know Him. As followers of Christ, we are called to share the Good News with everyone, embracing diversity and unity in the body of Christ.</w:t>
      </w:r>
    </w:p>
    <w:p w14:paraId="7B83537A"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contribute to peace and unity in your community, reflecting the gathering of nations in Micah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nations gathering together, and how can this influence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understanding and cooperation among diverse groups, inspired by Micah 4? </w:t>
      </w:r>
    </w:p>
    <w:p w14:paraId="78265B5D"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Divine Instruction</w:t>
      </w:r>
    </w:p>
    <w:p w14:paraId="728BFC4A"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The passage highlights that "He will teach us His ways, so that we may walk in His paths" (Micah 4:2). This emphasizes the importance of seeking God's instruction through Scripture. By immersing ourselves in His Word, we gain the wisdom needed to navigate life's challenges and align our actions with His will.</w:t>
      </w:r>
    </w:p>
    <w:p w14:paraId="7F5A864F"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apply divine instruction from Micah 4 to promote peace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following God's teachings as described in Micah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divine instruction is essential for personal growth and societal harmony? </w:t>
      </w:r>
    </w:p>
    <w:p w14:paraId="1B27F9D5"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7E22A8"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3EB194ED" w14:textId="77777777" w:rsidR="00210BFD" w:rsidRDefault="00210BFD" w:rsidP="00210BFD">
      <w:pPr>
        <w:spacing w:line="247" w:lineRule="auto"/>
        <w:rPr>
          <w:rFonts w:eastAsia="Times New Roman"/>
          <w:b/>
          <w:bCs/>
          <w:kern w:val="0"/>
          <w:sz w:val="21"/>
          <w:szCs w:val="21"/>
        </w:rPr>
      </w:pPr>
    </w:p>
    <w:p w14:paraId="4EDF8666" w14:textId="3704655E"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Justice and Righteousness</w:t>
      </w:r>
    </w:p>
    <w:p w14:paraId="7033E113"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4:3 declares that God "will judge between many peoples and arbitrate for strong nations far and wide." This assurance of divine justice encourages us to live righteously and trust that God will ultimately right all wrongs. It inspires us to act justly in our own lives, reflecting His character to the world.</w:t>
      </w:r>
    </w:p>
    <w:p w14:paraId="721715D6" w14:textId="77777777" w:rsidR="00210BFD" w:rsidRDefault="00210BFD" w:rsidP="00210BFD">
      <w:pPr>
        <w:spacing w:line="247" w:lineRule="auto"/>
      </w:pPr>
      <w:r w:rsidRPr="00F6333B">
        <w:rPr>
          <w:rFonts w:eastAsia="Times New Roman"/>
          <w:kern w:val="0"/>
          <w:sz w:val="21"/>
          <w:szCs w:val="21"/>
        </w:rPr>
        <w:t>1. How can you actively promote justice and righteousness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and righteousness are essential for a peaceful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align with God's vision of justice?</w:t>
      </w:r>
    </w:p>
    <w:p w14:paraId="0F00FA36" w14:textId="4EF397E5"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Security in the Lord</w:t>
      </w:r>
    </w:p>
    <w:p w14:paraId="338BA39D"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The chapter paints a picture of security, where "each man will sit under his own vine and under his own fig tree, with no one to frighten him" (Micah 4:4). This imagery of safety and provision reminds us that true security comes from trusting in the Lord. In Him, we find peace and protection, regardless of external circumstances.</w:t>
      </w:r>
    </w:p>
    <w:p w14:paraId="0F108824"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find security in the Lord amidst life's uncertainties, as described in Micah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provides peace and security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sense of security in the Lord daily? </w:t>
      </w:r>
    </w:p>
    <w:p w14:paraId="755D7828"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683FEC"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716F1114" w14:textId="77777777" w:rsidR="00210BFD" w:rsidRDefault="00210BFD" w:rsidP="00210BFD">
      <w:pPr>
        <w:spacing w:line="247" w:lineRule="auto"/>
        <w:rPr>
          <w:rFonts w:eastAsia="Times New Roman"/>
          <w:b/>
          <w:bCs/>
          <w:kern w:val="0"/>
          <w:sz w:val="21"/>
          <w:szCs w:val="21"/>
        </w:rPr>
      </w:pPr>
    </w:p>
    <w:p w14:paraId="08439936" w14:textId="246929A3"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Lord's Sovereignty</w:t>
      </w:r>
    </w:p>
    <w:p w14:paraId="24594EB6"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4:5 states, "Though all the peoples may walk in the name of their gods, we will walk in the name of the LORD our God forever and ever." This declaration of allegiance to Yahweh underscores His sovereignty and our commitment to follow Him. It challenges us to remain steadfast in our faith, even when the world around us chooses different paths.</w:t>
      </w:r>
    </w:p>
    <w:p w14:paraId="112D6866"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trust in the Lord's sovereignty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bring peace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sovereign plans? </w:t>
      </w:r>
    </w:p>
    <w:p w14:paraId="160AC116"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Restoration and Healing</w:t>
      </w:r>
    </w:p>
    <w:p w14:paraId="359E2D07"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The chapter speaks of God gathering the "lame" and the "outcasts" and making them "a strong nation" (Micah 4:6-7). This promise of restoration and healing is a testament to God's redemptive power. It encourages us to trust in His ability to transform our brokenness into strength and to extend His grace to others.</w:t>
      </w:r>
    </w:p>
    <w:p w14:paraId="10323CB0"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contribute to the restoration and healing of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personal life through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seeking peace and justice lead to healing in relationships? </w:t>
      </w:r>
    </w:p>
    <w:p w14:paraId="0B119161"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EEDF12"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16D32CC0" w14:textId="77777777" w:rsidR="00210BFD" w:rsidRDefault="00210BFD" w:rsidP="00210BFD">
      <w:pPr>
        <w:spacing w:line="247" w:lineRule="auto"/>
        <w:rPr>
          <w:rFonts w:eastAsia="Times New Roman"/>
          <w:b/>
          <w:bCs/>
          <w:kern w:val="0"/>
          <w:sz w:val="21"/>
          <w:szCs w:val="21"/>
        </w:rPr>
      </w:pPr>
    </w:p>
    <w:p w14:paraId="724EE8ED" w14:textId="3BF0900E"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Reign of the Lord</w:t>
      </w:r>
    </w:p>
    <w:p w14:paraId="584AC6C1"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 xml:space="preserve">Micah 4:7 proclaims that "the LORD will reign over them in Mount Zion from that day and forever." This eternal reign assures us of God's unchanging authority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ultimate victory. It gives us hope and confidence, knowing that we are part of a kingdom that will never end.</w:t>
      </w:r>
    </w:p>
    <w:p w14:paraId="47B7C14A"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apply the vision of peace in Micah 4 to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in your community that reflects the Lord's reign described in Micah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the Lord's reign inspire you to pursue justice and righteousness today? </w:t>
      </w:r>
    </w:p>
    <w:p w14:paraId="6F7F124A"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for the Future</w:t>
      </w:r>
    </w:p>
    <w:p w14:paraId="78ED9BFD"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Finally, Micah 4 concludes with a vision of hope, where the Lord will "rescue you from the hand of your enemies" (Micah 4:10). This promise of deliverance reminds us that no matter the trials we face, God is our Savior and Redeemer. It encourages us to hold fast to our faith, trusting in His promises and looking forward to the fulfillment of His glorious plan.</w:t>
      </w:r>
    </w:p>
    <w:p w14:paraId="4E862388" w14:textId="77777777" w:rsidR="00210BFD" w:rsidRPr="001B37DC" w:rsidRDefault="00210BFD" w:rsidP="00210BFD">
      <w:pPr>
        <w:spacing w:line="247" w:lineRule="auto"/>
        <w:rPr>
          <w:rFonts w:eastAsia="Times New Roman"/>
          <w:kern w:val="0"/>
          <w:sz w:val="21"/>
          <w:szCs w:val="21"/>
        </w:rPr>
      </w:pPr>
      <w:r w:rsidRPr="00F6333B">
        <w:rPr>
          <w:rFonts w:eastAsia="Times New Roman"/>
          <w:kern w:val="0"/>
          <w:sz w:val="21"/>
          <w:szCs w:val="21"/>
        </w:rPr>
        <w:t>1. How can you cultivate hope for the future in challenging times, as described in Micah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in your community that reflects the peace promised in Micah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Micah 4 emphasizes unity, and how can you apply this in your daily life?</w:t>
      </w:r>
      <w:r w:rsidRPr="001B37DC">
        <w:br w:type="page"/>
      </w:r>
    </w:p>
    <w:p w14:paraId="0B0E0488" w14:textId="77777777" w:rsidR="00210BFD" w:rsidRPr="00210BFD" w:rsidRDefault="00210BFD" w:rsidP="00210BFD">
      <w:pPr>
        <w:spacing w:line="247" w:lineRule="auto"/>
        <w:jc w:val="center"/>
        <w:outlineLvl w:val="0"/>
        <w:rPr>
          <w:rFonts w:eastAsia="Times New Roman"/>
          <w:b/>
          <w:bCs/>
          <w:kern w:val="36"/>
          <w:sz w:val="32"/>
          <w:szCs w:val="32"/>
        </w:rPr>
      </w:pPr>
      <w:r w:rsidRPr="00210BFD">
        <w:rPr>
          <w:rFonts w:eastAsia="Times New Roman"/>
          <w:b/>
          <w:bCs/>
          <w:kern w:val="36"/>
          <w:sz w:val="32"/>
          <w:szCs w:val="32"/>
        </w:rPr>
        <w:t>Micah 5 Teaching Points and Bible Study Questions</w:t>
      </w:r>
    </w:p>
    <w:p w14:paraId="33D08D01" w14:textId="3E68760D"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Promise of a Ruler from Bethlehem</w:t>
      </w:r>
    </w:p>
    <w:p w14:paraId="62BE30A9"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5:2 prophesies, "But you, O Bethlehem Ephrathah, who are small among the clans of Judah, out of you will come forth for Me one to be ruler over Israel, one whose origins are of old, from the days of eternity." This verse reminds us that God often chooses the humble and unexpected to fulfill His grand purposes. Just as Bethlehem, a seemingly insignificant town, was chosen as the birthplace of Jesus, we too can be used by God in mighty ways, regardless of our status or background.</w:t>
      </w:r>
    </w:p>
    <w:p w14:paraId="355DA04E"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the promise of a ruler from Bethlehem inspire hope in your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humility of Bethlehem's significance in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choice of Bethlehem as the ruler's birthplace matter in your understanding of leadership? </w:t>
      </w:r>
    </w:p>
    <w:p w14:paraId="63DBB32A"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Nature of Christ</w:t>
      </w:r>
    </w:p>
    <w:p w14:paraId="7E75427F"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The prophecy in Micah 5:2 also highlights the eternal nature of Christ, "whose origins are of old, from the days of eternity." This emphasizes that Jesus is not just a historical figure but the eternal Son of God. Understanding His eternal nature can deepen our faith and trust in His unchanging promises and His presence in our lives.</w:t>
      </w:r>
    </w:p>
    <w:p w14:paraId="73850615"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recognizing Christ's eternal nature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Christ's eternal nature is crucial for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deepen your relationship with the eternal Christ in your everyday life? </w:t>
      </w:r>
    </w:p>
    <w:p w14:paraId="49B0F636"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EF9A1C"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0C4BDC9D" w14:textId="77777777" w:rsidR="00210BFD" w:rsidRDefault="00210BFD" w:rsidP="00210BFD">
      <w:pPr>
        <w:spacing w:line="247" w:lineRule="auto"/>
        <w:rPr>
          <w:rFonts w:eastAsia="Times New Roman"/>
          <w:b/>
          <w:bCs/>
          <w:kern w:val="0"/>
          <w:sz w:val="21"/>
          <w:szCs w:val="21"/>
        </w:rPr>
      </w:pPr>
    </w:p>
    <w:p w14:paraId="51474EE3" w14:textId="5DF7F3AB"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Shepherd King</w:t>
      </w:r>
    </w:p>
    <w:p w14:paraId="37AA2CA9"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5:4 describes the coming ruler as one who "will stand and shepherd His flock in the strength of the LORD, in the majesty of the name of the LORD His God." This imagery of a shepherd king reassures us of Christ's care and guidance. Just as a shepherd tends to his sheep, Jesus leads us with strength and compassion, providing for our needs and protecting us from harm.</w:t>
      </w:r>
    </w:p>
    <w:p w14:paraId="16803334"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embody the qualities of a shepherd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Shepherd King's leadership style is effective in modern contexts?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Shepherd King to improve your personal leadership skills? </w:t>
      </w:r>
    </w:p>
    <w:p w14:paraId="4F390345"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Peace in His Reign</w:t>
      </w:r>
    </w:p>
    <w:p w14:paraId="593F3C71"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In Micah 5:5, it is declared, "And He will be our peace." This is a powerful reminder that true peace is found in Christ alone. In a world filled with turmoil and uncertainty, we can find solace and rest in the peace that Jesus offers, a peace that surpasses all understanding and guards our hearts and minds.</w:t>
      </w:r>
    </w:p>
    <w:p w14:paraId="69FE94BD"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cultivate peace in your life through the principles of Christ's reign in Micah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 is a central theme in the prophecy of Christ's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peace in your community, inspired by Micah 5? </w:t>
      </w:r>
    </w:p>
    <w:p w14:paraId="23CD4DAE"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6640B1"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1CB7B944" w14:textId="77777777" w:rsidR="00210BFD" w:rsidRDefault="00210BFD" w:rsidP="00210BFD">
      <w:pPr>
        <w:spacing w:line="247" w:lineRule="auto"/>
        <w:rPr>
          <w:rFonts w:eastAsia="Times New Roman"/>
          <w:b/>
          <w:bCs/>
          <w:kern w:val="0"/>
          <w:sz w:val="21"/>
          <w:szCs w:val="21"/>
        </w:rPr>
      </w:pPr>
    </w:p>
    <w:p w14:paraId="669D00C2" w14:textId="59CCB139"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Deliverance from Enemies</w:t>
      </w:r>
    </w:p>
    <w:p w14:paraId="3032F41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5:6 speaks of deliverance from enemies, "They will shepherd the land of Assyria with the sword, the land of Nimrod with a drawn blade." This illustrates God's power to deliver us from our adversaries. Whether our battles are physical, emotional, or spiritual, we can trust in God's mighty hand to bring us victory and freedom.</w:t>
      </w:r>
    </w:p>
    <w:p w14:paraId="3CF23D00" w14:textId="77777777" w:rsidR="00210BFD" w:rsidRDefault="00210BFD" w:rsidP="00210BFD">
      <w:pPr>
        <w:spacing w:line="247" w:lineRule="auto"/>
      </w:pPr>
      <w:r w:rsidRPr="00F6333B">
        <w:rPr>
          <w:rFonts w:eastAsia="Times New Roman"/>
          <w:kern w:val="0"/>
          <w:sz w:val="21"/>
          <w:szCs w:val="21"/>
        </w:rPr>
        <w:t>1. How can you apply Micah 5's promise of deliverance to challenges you face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deliverance is crucial when facing personal adversities?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rely on God's strength rather than your own in difficult times?</w:t>
      </w:r>
    </w:p>
    <w:p w14:paraId="7851EA19" w14:textId="22915839"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Remnant of Jacob</w:t>
      </w:r>
    </w:p>
    <w:p w14:paraId="798EB644"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5:7-8 talks about the remnant of Jacob being like "dew from the LORD" and "like a lion among the beasts of the forest." This signifies the strength and influence of God's people. Even when we feel like a small remnant, God can use us to make a significant impact in the world, spreading His love and truth like refreshing dew.</w:t>
      </w:r>
    </w:p>
    <w:p w14:paraId="72F35233"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embody the strength and resilience of the remnant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remnant's role in bringing peace and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concept of a remnant inspire hope in times of uncertainty or adversity? </w:t>
      </w:r>
    </w:p>
    <w:p w14:paraId="0D1A6ED4"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6C02A5"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464BD0F7" w14:textId="77777777" w:rsidR="00210BFD" w:rsidRDefault="00210BFD" w:rsidP="00210BFD">
      <w:pPr>
        <w:spacing w:line="247" w:lineRule="auto"/>
        <w:rPr>
          <w:rFonts w:eastAsia="Times New Roman"/>
          <w:b/>
          <w:bCs/>
          <w:kern w:val="0"/>
          <w:sz w:val="21"/>
          <w:szCs w:val="21"/>
        </w:rPr>
      </w:pPr>
    </w:p>
    <w:p w14:paraId="7BA56656" w14:textId="28AE6B01"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Purging of Idolatry</w:t>
      </w:r>
    </w:p>
    <w:p w14:paraId="1353DC2B"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5:10-14 warns of the removal of idols and false securities, "I will destroy your carved images and your sacred stones from among you." This is a call to examine our lives and remove anything that takes precedence over God. By purging idolatry, we make room for a deeper relationship with Him, allowing His presence to fill every aspect of our lives.</w:t>
      </w:r>
    </w:p>
    <w:p w14:paraId="133218E4"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 focus more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purging idolatry is essential for spiritual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priorities align with God's will rather than worldly distractions? </w:t>
      </w:r>
    </w:p>
    <w:p w14:paraId="03F1B04F"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6A057321"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Throughout Micah 5, we see the sovereignty of God in action. His plans are unthwarted, and His purposes are fulfilled. Recognizing God's sovereignty can bring us comfort and assurance, knowing that He is in control of all things and that His plans for us are good and perfect.</w:t>
      </w:r>
    </w:p>
    <w:p w14:paraId="6E1EAE2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recognizing God's sovereignty in Micah 5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in Micah 5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as described in Micah 5? </w:t>
      </w:r>
    </w:p>
    <w:p w14:paraId="3EB9997A"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339C0C"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3B3656D9" w14:textId="77777777" w:rsidR="00210BFD" w:rsidRDefault="00210BFD" w:rsidP="00210BFD">
      <w:pPr>
        <w:spacing w:line="247" w:lineRule="auto"/>
        <w:rPr>
          <w:rFonts w:eastAsia="Times New Roman"/>
          <w:b/>
          <w:bCs/>
          <w:kern w:val="0"/>
          <w:sz w:val="21"/>
          <w:szCs w:val="21"/>
        </w:rPr>
      </w:pPr>
    </w:p>
    <w:p w14:paraId="2A0CD17C" w14:textId="56F61FFF"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Call to Trust</w:t>
      </w:r>
    </w:p>
    <w:p w14:paraId="48CD537E"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5 encourages us to place our trust in God, who is faithful to His promises. As we see the fulfillment of prophecy in the birth of Jesus, we are reminded that God is trustworthy and His word is true. This trust is the foundation of our faith, enabling us to walk confidently in His ways.</w:t>
      </w:r>
    </w:p>
    <w:p w14:paraId="0808F3A0"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strengthen your trust in God's promises during uncertain times, as seen in Micah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plan is essential for overcoming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guidance in your daily decisions? </w:t>
      </w:r>
    </w:p>
    <w:p w14:paraId="5A76F559"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20AF4853"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Finally, Micah 5 points us to the hope of redemption through Christ. The prophecy of a coming ruler who will shepherd His people and bring peace is a foreshadowing of the salvation we have in Jesus. This hope is the anchor of our souls, reminding us that no matter the challenges we face, our ultimate redemption is secure in Him.</w:t>
      </w:r>
    </w:p>
    <w:p w14:paraId="7F766EB1" w14:textId="77777777" w:rsidR="00210BFD" w:rsidRPr="001B37DC" w:rsidRDefault="00210BFD" w:rsidP="00210BFD">
      <w:pPr>
        <w:spacing w:line="247" w:lineRule="auto"/>
        <w:rPr>
          <w:rFonts w:eastAsia="Times New Roman"/>
          <w:kern w:val="0"/>
          <w:sz w:val="21"/>
          <w:szCs w:val="21"/>
        </w:rPr>
      </w:pPr>
      <w:r w:rsidRPr="00F6333B">
        <w:rPr>
          <w:rFonts w:eastAsia="Times New Roman"/>
          <w:kern w:val="0"/>
          <w:sz w:val="21"/>
          <w:szCs w:val="21"/>
        </w:rPr>
        <w:t>1. How can you find hope in redemption during challenging times, as described in Micah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promise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a future leader in Micah 5 inspire you to trust in redemption?</w:t>
      </w:r>
      <w:r w:rsidRPr="001B37DC">
        <w:br w:type="page"/>
      </w:r>
    </w:p>
    <w:p w14:paraId="7D8174A2" w14:textId="77777777" w:rsidR="00210BFD" w:rsidRPr="00210BFD" w:rsidRDefault="00210BFD" w:rsidP="00210BFD">
      <w:pPr>
        <w:spacing w:line="247" w:lineRule="auto"/>
        <w:jc w:val="center"/>
        <w:outlineLvl w:val="0"/>
        <w:rPr>
          <w:rFonts w:eastAsia="Times New Roman"/>
          <w:b/>
          <w:bCs/>
          <w:kern w:val="36"/>
          <w:sz w:val="32"/>
          <w:szCs w:val="32"/>
        </w:rPr>
      </w:pPr>
      <w:r w:rsidRPr="00210BFD">
        <w:rPr>
          <w:rFonts w:eastAsia="Times New Roman"/>
          <w:b/>
          <w:bCs/>
          <w:kern w:val="36"/>
          <w:sz w:val="32"/>
          <w:szCs w:val="32"/>
        </w:rPr>
        <w:t>Micah 6 Teaching Points and Bible Study Questions</w:t>
      </w:r>
    </w:p>
    <w:p w14:paraId="6A646043" w14:textId="2EAEA98F"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Call to Listen</w:t>
      </w:r>
    </w:p>
    <w:p w14:paraId="27CDDC75"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In Micah 6:1, we are urged to "hear what the LORD says." This is a reminder that God is always speaking to us through His Word, and we must be attentive to His voice. Just as we prioritize listening to loved ones, we should prioritize listening to God, who loves us beyond measure. By tuning into His guidance, we align our lives with His divine purpose.</w:t>
      </w:r>
    </w:p>
    <w:p w14:paraId="1F8F407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actively listen to God's guidance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is emphasized as crucial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hear God's call amidst life's distractions? </w:t>
      </w:r>
    </w:p>
    <w:p w14:paraId="55A98F91"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Remembering</w:t>
      </w:r>
    </w:p>
    <w:p w14:paraId="64F58231"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6:5 encourages us to remember the righteous acts of the LORD. Reflecting on God's past faithfulness strengthens our faith and trust in Him. When we recall how He has delivered us and provided for us, we are reminded that He is the same yesterday, today, and forever. This practice of remembrance fuels our gratitude and hope.</w:t>
      </w:r>
    </w:p>
    <w:p w14:paraId="39908DCF"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remembering God's past actions influence your daily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God's faithfulness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actively remember and celebrate God's work in your life? </w:t>
      </w:r>
    </w:p>
    <w:p w14:paraId="3E3BB11D"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7EFE74"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44C57FE3" w14:textId="77777777" w:rsidR="00210BFD" w:rsidRDefault="00210BFD" w:rsidP="00210BFD">
      <w:pPr>
        <w:spacing w:line="247" w:lineRule="auto"/>
        <w:rPr>
          <w:rFonts w:eastAsia="Times New Roman"/>
          <w:b/>
          <w:bCs/>
          <w:kern w:val="0"/>
          <w:sz w:val="21"/>
          <w:szCs w:val="21"/>
        </w:rPr>
      </w:pPr>
    </w:p>
    <w:p w14:paraId="799D0946" w14:textId="0BF4AE0A"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Question of Sacrifice</w:t>
      </w:r>
    </w:p>
    <w:p w14:paraId="1879C2C9"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In Micah 6:6-7, the prophet questions what offerings are pleasing to God. The answer is not in extravagant sacrifices but in a heart that seeks to honor Him. This teaches us that God desires our genuine devotion over ritualistic practices. Our lives should be a living sacrifice, holy and pleasing to God, as stated in Romans 12:1.</w:t>
      </w:r>
    </w:p>
    <w:p w14:paraId="12325258"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apply the principle of justice over ritual sacrifice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mercy and humility more than traditional sacrifices?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desire for justice and kindness? </w:t>
      </w:r>
    </w:p>
    <w:p w14:paraId="2F8DABB9"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Essence of True Worship</w:t>
      </w:r>
    </w:p>
    <w:p w14:paraId="6901A30F"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6:8 famously declares, "He has shown you, O man, what is good. And what does the LORD require of you but to act justly, to love mercy, and to walk humbly with your God?" This verse encapsulates the essence of true worship. It's not about grand gestures but about living a life that reflects God's character through justice, mercy, and humility.</w:t>
      </w:r>
    </w:p>
    <w:p w14:paraId="7ED961E5"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incorporate justice, kindness, and humility into your daily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actions over rituals in true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aligns with God's desires for justice and mercy? </w:t>
      </w:r>
    </w:p>
    <w:p w14:paraId="7EEF7E9E"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4922BB"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5CB13AEF" w14:textId="77777777" w:rsidR="00210BFD" w:rsidRDefault="00210BFD" w:rsidP="00210BFD">
      <w:pPr>
        <w:spacing w:line="247" w:lineRule="auto"/>
        <w:rPr>
          <w:rFonts w:eastAsia="Times New Roman"/>
          <w:b/>
          <w:bCs/>
          <w:kern w:val="0"/>
          <w:sz w:val="21"/>
          <w:szCs w:val="21"/>
        </w:rPr>
      </w:pPr>
    </w:p>
    <w:p w14:paraId="748D7A29" w14:textId="07C6477D"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Call to Justice</w:t>
      </w:r>
    </w:p>
    <w:p w14:paraId="72946D5A"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Acting justly is a central theme in Micah 6:8. As followers of Christ, we are called to stand up for what is right and to treat others with fairness and integrity. This means advocating for the oppressed and ensuring that our actions reflect God's justice in a world that often falls short.</w:t>
      </w:r>
    </w:p>
    <w:p w14:paraId="6DFAAD2F" w14:textId="77777777" w:rsidR="00210BFD" w:rsidRDefault="00210BFD" w:rsidP="00210BFD">
      <w:pPr>
        <w:spacing w:line="247" w:lineRule="auto"/>
      </w:pPr>
      <w:r w:rsidRPr="00F6333B">
        <w:rPr>
          <w:rFonts w:eastAsia="Times New Roman"/>
          <w:kern w:val="0"/>
          <w:sz w:val="21"/>
          <w:szCs w:val="21"/>
        </w:rPr>
        <w:t>1. How can you actively promote justice in your community based on Micah 6:8's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over ritual sacrifices in Micah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walk humbly with God in daily life?</w:t>
      </w:r>
    </w:p>
    <w:p w14:paraId="413B9EAA" w14:textId="232217E0"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Mercy</w:t>
      </w:r>
    </w:p>
    <w:p w14:paraId="2742A67E"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Loving mercy, as instructed in Micah 6:8, is about extending grace and compassion to others. Just as God has shown us mercy through Christ's sacrifice, we are to be merciful to those around us. This creates a ripple effect of kindness and love, transforming our communities and relationships.</w:t>
      </w:r>
    </w:p>
    <w:p w14:paraId="42F9F53B"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incorporate mercy into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showing mercy is emphasized over sacrifices in Micah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differently if you prioritized mercy in your decision-making? </w:t>
      </w:r>
    </w:p>
    <w:p w14:paraId="6A3BA193"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57455B"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63DD6007" w14:textId="77777777" w:rsidR="00210BFD" w:rsidRDefault="00210BFD" w:rsidP="00210BFD">
      <w:pPr>
        <w:spacing w:line="247" w:lineRule="auto"/>
        <w:rPr>
          <w:rFonts w:eastAsia="Times New Roman"/>
          <w:b/>
          <w:bCs/>
          <w:kern w:val="0"/>
          <w:sz w:val="21"/>
          <w:szCs w:val="21"/>
        </w:rPr>
      </w:pPr>
    </w:p>
    <w:p w14:paraId="0A41C0E3" w14:textId="130C8F2D"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Walk of Humility</w:t>
      </w:r>
    </w:p>
    <w:p w14:paraId="17917FE3"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Walking humbly with God, as Micah 6:8 advises, means recognizing our dependence on Him. Humility is not thinking less of ourselves but thinking of ourselves less. By acknowledging God's sovereignty and submitting to His will, we find true strength and purpose in our daily walk.</w:t>
      </w:r>
    </w:p>
    <w:p w14:paraId="43E3DC84"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incorporate humility into your daily interactions with others based on Micah 6:8?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your relationship with God according to Micah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walk humbly in challenging situations? </w:t>
      </w:r>
    </w:p>
    <w:p w14:paraId="178F7E82"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Ignorance</w:t>
      </w:r>
    </w:p>
    <w:p w14:paraId="76F510C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6:9 warns of the consequences of ignoring God's voice. When we turn a deaf ear to His guidance, we risk straying from His path and facing unnecessary hardships. Staying connected to God through prayer and Scripture keeps us aligned with His will and protects us from the pitfalls of life.</w:t>
      </w:r>
    </w:p>
    <w:p w14:paraId="32925E91"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ignoring God's requirements in Micah 6:8 impact your daily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the call to act justly and love mercy in Micah 6:8?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consequences of ignorance mentioned in Micah 6? </w:t>
      </w:r>
    </w:p>
    <w:p w14:paraId="78EB0489"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4EAC58"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0ECF26D7" w14:textId="77777777" w:rsidR="00210BFD" w:rsidRDefault="00210BFD" w:rsidP="00210BFD">
      <w:pPr>
        <w:spacing w:line="247" w:lineRule="auto"/>
        <w:rPr>
          <w:rFonts w:eastAsia="Times New Roman"/>
          <w:b/>
          <w:bCs/>
          <w:kern w:val="0"/>
          <w:sz w:val="21"/>
          <w:szCs w:val="21"/>
        </w:rPr>
      </w:pPr>
    </w:p>
    <w:p w14:paraId="3442AF47" w14:textId="68368668"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The Reality of Accountability</w:t>
      </w:r>
    </w:p>
    <w:p w14:paraId="7D4AFF05"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In Micah 6:10-12, God addresses the dishonest practices of the people. This reminds us that we are accountable for our actions. Living with integrity and honesty is crucial, as God sees our hearts and desires truth in our innermost being. Our lives should reflect His righteousness in all we do.</w:t>
      </w:r>
    </w:p>
    <w:p w14:paraId="412666EA"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apply the concept of accountability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essential for maintaining integrity in personal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hold yourself accountable to God's standards? </w:t>
      </w:r>
    </w:p>
    <w:p w14:paraId="794701D6"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Redemption</w:t>
      </w:r>
    </w:p>
    <w:p w14:paraId="341E5EF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Despite the warnings and judgments, Micah's message is ultimately one of hope. God's desire is for His people to return to Him and experience His redemption. Through Christ, we have the promise of salvation and eternal life. Embracing this truth empowers us to live boldly for Him, knowing that our future is secure in His hands.</w:t>
      </w:r>
    </w:p>
    <w:p w14:paraId="0C2EC749" w14:textId="77777777" w:rsidR="00210BFD" w:rsidRPr="001B37DC" w:rsidRDefault="00210BFD" w:rsidP="00210BFD">
      <w:pPr>
        <w:spacing w:line="247" w:lineRule="auto"/>
        <w:rPr>
          <w:rFonts w:eastAsia="Times New Roman"/>
          <w:kern w:val="0"/>
          <w:sz w:val="21"/>
          <w:szCs w:val="21"/>
        </w:rPr>
      </w:pPr>
      <w:r w:rsidRPr="00F6333B">
        <w:rPr>
          <w:rFonts w:eastAsia="Times New Roman"/>
          <w:kern w:val="0"/>
          <w:sz w:val="21"/>
          <w:szCs w:val="21"/>
        </w:rPr>
        <w:t>1. How can you apply God's promise of redemption to your daily challenges and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redemption influences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actively participate in God's redemptive work in your community?</w:t>
      </w:r>
      <w:r w:rsidRPr="001B37DC">
        <w:br w:type="page"/>
      </w:r>
    </w:p>
    <w:p w14:paraId="799FF7E9" w14:textId="77777777" w:rsidR="00210BFD" w:rsidRPr="00210BFD" w:rsidRDefault="00210BFD" w:rsidP="00210BFD">
      <w:pPr>
        <w:spacing w:line="247" w:lineRule="auto"/>
        <w:jc w:val="center"/>
        <w:outlineLvl w:val="0"/>
        <w:rPr>
          <w:rFonts w:eastAsia="Times New Roman"/>
          <w:b/>
          <w:bCs/>
          <w:kern w:val="36"/>
          <w:sz w:val="32"/>
          <w:szCs w:val="32"/>
        </w:rPr>
      </w:pPr>
      <w:r w:rsidRPr="00210BFD">
        <w:rPr>
          <w:rFonts w:eastAsia="Times New Roman"/>
          <w:b/>
          <w:bCs/>
          <w:kern w:val="36"/>
          <w:sz w:val="32"/>
          <w:szCs w:val="32"/>
        </w:rPr>
        <w:t>Micah 7 Teaching Points and Bible Study Questions</w:t>
      </w:r>
    </w:p>
    <w:p w14:paraId="08F68EEC" w14:textId="3C11BE87"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Trust in the Lord Amidst Darkness</w:t>
      </w:r>
    </w:p>
    <w:p w14:paraId="75D5AF26"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In times of trouble and despair, Micah reminds us to place our trust in the Lord. "But as for me, I will look to the LORD; I will wait for the God of my salvation. My God will hear me" (Micah 7:7). This verse encourages us to remain steadfast in our faith, knowing that God hears our cries and will deliver us from our struggles. Trusting in Him brings peace and hope, even when the world seems bleak.</w:t>
      </w:r>
    </w:p>
    <w:p w14:paraId="21AD4695"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maintain trust in God when facing personal challenges or societal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strengthen your faith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God is essential when feeling overwhelmed by darkness in the world? </w:t>
      </w:r>
    </w:p>
    <w:p w14:paraId="0F798CB0"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God's Redemption</w:t>
      </w:r>
    </w:p>
    <w:p w14:paraId="4516E526"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speaks of a future where God will redeem His people. "Do not gloat over me, my enemy! Though I have fallen, I will rise. Though I sit in darkness, the LORD will be my light" (Micah 7:8). This is a powerful reminder that no matter how far we fall, God's grace is sufficient to lift us up. Rejoice in the knowledge that through Christ, we are redeemed and restored.</w:t>
      </w:r>
    </w:p>
    <w:p w14:paraId="1A61B8E6"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actively rejoice in God's redemption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God's redemption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redemption inspire hope and joy in your personal journey? </w:t>
      </w:r>
    </w:p>
    <w:p w14:paraId="631490A5"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0F4AB1"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5219C1FD" w14:textId="77777777" w:rsidR="00210BFD" w:rsidRDefault="00210BFD" w:rsidP="00210BFD">
      <w:pPr>
        <w:spacing w:line="247" w:lineRule="auto"/>
        <w:rPr>
          <w:rFonts w:eastAsia="Times New Roman"/>
          <w:b/>
          <w:bCs/>
          <w:kern w:val="0"/>
          <w:sz w:val="21"/>
          <w:szCs w:val="21"/>
        </w:rPr>
      </w:pPr>
    </w:p>
    <w:p w14:paraId="31FF1E15" w14:textId="20B16FC6"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Embrace Humility and Repentance</w:t>
      </w:r>
    </w:p>
    <w:p w14:paraId="2331CCE5"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Acknowledging our sins and turning back to God is a central theme in Micah 7. "I will bear the indignation of the LORD because I have sinned against Him, until He pleads my case and executes justice for me" (Micah 7:9). Embrace humility and repentance, knowing that God is just and merciful, ready to forgive and restore us when we come to Him with a contrite heart.</w:t>
      </w:r>
    </w:p>
    <w:p w14:paraId="488E28AF"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embracing humility in daily life lead to genuine repentance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seeking forgiveness and restoring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humble and repentant heart? </w:t>
      </w:r>
    </w:p>
    <w:p w14:paraId="10BBA3F5"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God's Unfailing Love</w:t>
      </w:r>
    </w:p>
    <w:p w14:paraId="098DB471"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highlights the steadfast love of God, which never fails. "Who is a God like You, who pardons iniquity and passes over the transgression of the remnant of His inheritance?" (Micah 7:18). Celebrate the fact that God's love is unwavering and His mercy is abundant. This love is the foundation of our faith and the assurance of our salvation.</w:t>
      </w:r>
    </w:p>
    <w:p w14:paraId="1C4FFCA3"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celebrate God's unfailing love in your daily life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love helps in overcoming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unfailing love regularly? </w:t>
      </w:r>
    </w:p>
    <w:p w14:paraId="018671CB"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C5CA5C"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23E750AE" w14:textId="77777777" w:rsidR="00210BFD" w:rsidRDefault="00210BFD" w:rsidP="00210BFD">
      <w:pPr>
        <w:spacing w:line="247" w:lineRule="auto"/>
        <w:rPr>
          <w:rFonts w:eastAsia="Times New Roman"/>
          <w:b/>
          <w:bCs/>
          <w:kern w:val="0"/>
          <w:sz w:val="21"/>
          <w:szCs w:val="21"/>
        </w:rPr>
      </w:pPr>
    </w:p>
    <w:p w14:paraId="439BCBC9" w14:textId="3BF0E754"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Seek Justice and Mercy</w:t>
      </w:r>
    </w:p>
    <w:p w14:paraId="4AE5BE4D"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The call to act justly and love mercy is echoed throughout Scripture. Micah 7 reminds us of the importance of these virtues. "He will again have compassion on us; He will vanquish our iniquities and cast all our sins into the depths of the sea" (Micah 7:19). As followers of Christ, we are called to reflect His character by seeking justice and showing mercy to others.</w:t>
      </w:r>
    </w:p>
    <w:p w14:paraId="7B99C082" w14:textId="77777777" w:rsidR="00210BFD" w:rsidRDefault="00210BFD" w:rsidP="00210BFD">
      <w:pPr>
        <w:spacing w:line="247" w:lineRule="auto"/>
      </w:pPr>
      <w:r w:rsidRPr="00F6333B">
        <w:rPr>
          <w:rFonts w:eastAsia="Times New Roman"/>
          <w:kern w:val="0"/>
          <w:sz w:val="21"/>
          <w:szCs w:val="21"/>
        </w:rPr>
        <w:t>1. How can you actively seek justice and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showing mercy is essential in promoting justice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balance justice and mercy in challenging situations?</w:t>
      </w:r>
    </w:p>
    <w:p w14:paraId="41BAE735" w14:textId="696FA855"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Faith</w:t>
      </w:r>
    </w:p>
    <w:p w14:paraId="3A44A456"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In a world that often challenges our beliefs, Micah encourages us to stand firm in our faith. "The day for building your walls will come, the day for extending your boundaries" (Micah 7:11). This is a reminder that God is at work, expanding His kingdom and strengthening His people. Stand firm, knowing that your faith is built on the solid rock of Christ.</w:t>
      </w:r>
    </w:p>
    <w:p w14:paraId="7661470A"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stand firm in faith when facing betrayal or disappointment from loved ones, as seen in Micah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maintain hope and trust in God during times of societal corruption?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faith is crucial when surrounded by negativity and injustice, as described in Micah 7? </w:t>
      </w:r>
    </w:p>
    <w:p w14:paraId="14F4901C"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3CC039"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0090653F" w14:textId="77777777" w:rsidR="00210BFD" w:rsidRDefault="00210BFD" w:rsidP="00210BFD">
      <w:pPr>
        <w:spacing w:line="247" w:lineRule="auto"/>
        <w:rPr>
          <w:rFonts w:eastAsia="Times New Roman"/>
          <w:b/>
          <w:bCs/>
          <w:kern w:val="0"/>
          <w:sz w:val="21"/>
          <w:szCs w:val="21"/>
        </w:rPr>
      </w:pPr>
    </w:p>
    <w:p w14:paraId="0CEF35A2" w14:textId="43A7345B"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Anticipate God's Promises</w:t>
      </w:r>
    </w:p>
    <w:p w14:paraId="4FE94A03"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speaks of a future filled with hope and restoration. "In that day, people will come to you from Assyria and the cities of Egypt, even from Egypt to the Euphrates and from sea to sea and mountain to mountain" (Micah 7:12). Anticipate the fulfillment of God's promises, knowing that He is faithful to bring about His perfect plan for His people.</w:t>
      </w:r>
    </w:p>
    <w:p w14:paraId="43C93DD7"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actively anticipate God's promises in your daily life amidst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promises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anticipating God's promises strengthen your faith and resilience? </w:t>
      </w:r>
    </w:p>
    <w:p w14:paraId="1A563866"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Rely on God's Guidance</w:t>
      </w:r>
    </w:p>
    <w:p w14:paraId="78BE6BFB"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Micah 7 emphasizes the importance of relying on God's guidance. "Shepherd Your people with Your staff, the flock of Your inheritance" (Micah 7:14). Just as a shepherd leads his flock, God guides us through life's challenges. Rely on His wisdom and direction, trusting that He will lead you on the right path.</w:t>
      </w:r>
    </w:p>
    <w:p w14:paraId="3C416E9A"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actively seek God's guidance in times of personal failure or darkness?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God's guidance during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guidance provide comfort when facing uncertainty or injustice? </w:t>
      </w:r>
    </w:p>
    <w:p w14:paraId="24486D1F" w14:textId="77777777" w:rsidR="00210BFD" w:rsidRDefault="00210BFD" w:rsidP="00210BF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188C16" w14:textId="77777777" w:rsidR="00210BFD" w:rsidRDefault="00210BFD">
      <w:pPr>
        <w:spacing w:after="0" w:line="240" w:lineRule="auto"/>
        <w:rPr>
          <w:rFonts w:eastAsia="Times New Roman"/>
          <w:b/>
          <w:bCs/>
          <w:kern w:val="0"/>
          <w:sz w:val="21"/>
          <w:szCs w:val="21"/>
        </w:rPr>
      </w:pPr>
      <w:r>
        <w:rPr>
          <w:rFonts w:eastAsia="Times New Roman"/>
          <w:b/>
          <w:bCs/>
          <w:kern w:val="0"/>
          <w:sz w:val="21"/>
          <w:szCs w:val="21"/>
        </w:rPr>
        <w:br w:type="page"/>
      </w:r>
    </w:p>
    <w:p w14:paraId="0374D6B1" w14:textId="77777777" w:rsidR="00210BFD" w:rsidRDefault="00210BFD" w:rsidP="00210BFD">
      <w:pPr>
        <w:spacing w:line="247" w:lineRule="auto"/>
        <w:rPr>
          <w:rFonts w:eastAsia="Times New Roman"/>
          <w:b/>
          <w:bCs/>
          <w:kern w:val="0"/>
          <w:sz w:val="21"/>
          <w:szCs w:val="21"/>
        </w:rPr>
      </w:pPr>
    </w:p>
    <w:p w14:paraId="353CCB82" w14:textId="7BC303C7" w:rsidR="00210BFD" w:rsidRPr="00F6333B" w:rsidRDefault="00210BFD" w:rsidP="00210BFD">
      <w:pPr>
        <w:spacing w:line="247" w:lineRule="auto"/>
        <w:rPr>
          <w:rFonts w:eastAsia="Times New Roman"/>
          <w:kern w:val="0"/>
          <w:sz w:val="21"/>
          <w:szCs w:val="21"/>
        </w:rPr>
      </w:pPr>
      <w:r w:rsidRPr="00F6333B">
        <w:rPr>
          <w:rFonts w:eastAsia="Times New Roman"/>
          <w:b/>
          <w:bCs/>
          <w:kern w:val="0"/>
          <w:sz w:val="21"/>
          <w:szCs w:val="21"/>
        </w:rPr>
        <w:t>Witness God's Power</w:t>
      </w:r>
    </w:p>
    <w:p w14:paraId="78581197"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The power of God is evident throughout Micah 7. "Nations will see and be ashamed of all their might. They will put their hands over their mouths and their ears will become deaf" (Micah 7:16). Witness the mighty works of God in your life and the world around you. His power is unmatched, and His plans are unstoppable.</w:t>
      </w:r>
    </w:p>
    <w:p w14:paraId="65A7C61D"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1. How can you witness God's power in your daily challenges as described in Micah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power through Micah 7's depiction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power in Micah 7 inspire trust in difficult situations? </w:t>
      </w:r>
    </w:p>
    <w:p w14:paraId="706834E7" w14:textId="77777777" w:rsidR="00210BFD" w:rsidRPr="00F6333B" w:rsidRDefault="00210BFD" w:rsidP="00210BF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in Hope and Expectation</w:t>
      </w:r>
    </w:p>
    <w:p w14:paraId="68C2711C" w14:textId="77777777" w:rsidR="00210BFD" w:rsidRPr="00F6333B" w:rsidRDefault="00210BFD" w:rsidP="00210BFD">
      <w:pPr>
        <w:spacing w:line="247" w:lineRule="auto"/>
        <w:rPr>
          <w:rFonts w:eastAsia="Times New Roman"/>
          <w:kern w:val="0"/>
          <w:sz w:val="21"/>
          <w:szCs w:val="21"/>
        </w:rPr>
      </w:pPr>
      <w:r w:rsidRPr="00F6333B">
        <w:rPr>
          <w:rFonts w:eastAsia="Times New Roman"/>
          <w:kern w:val="0"/>
          <w:sz w:val="21"/>
          <w:szCs w:val="21"/>
        </w:rPr>
        <w:t>Finally, Micah 7 encourages us to live in hope and expectation of God's ultimate victory. "You will show faithfulness to Jacob and loving devotion to Abraham, as You swore to our fathers from days of old" (Micah 7:20). Live each day with the assurance that God's promises are true and His love endures forever. Let this hope fuel your faith and inspire your walk with Christ.</w:t>
      </w:r>
    </w:p>
    <w:p w14:paraId="1BA48562" w14:textId="067A2E4B" w:rsidR="00F6333B" w:rsidRPr="001B37DC" w:rsidRDefault="00210BFD" w:rsidP="00210BFD">
      <w:pPr>
        <w:spacing w:line="247" w:lineRule="auto"/>
        <w:rPr>
          <w:rFonts w:eastAsia="Times New Roman"/>
          <w:kern w:val="0"/>
          <w:sz w:val="21"/>
          <w:szCs w:val="21"/>
        </w:rPr>
      </w:pPr>
      <w:r w:rsidRPr="00F6333B">
        <w:rPr>
          <w:rFonts w:eastAsia="Times New Roman"/>
          <w:kern w:val="0"/>
          <w:sz w:val="21"/>
          <w:szCs w:val="21"/>
        </w:rPr>
        <w:t>1. How can you maintain hope when facing personal challenges, as Micah did in his time?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in your community, and how can you actively contribute to its betterment?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living with expectation influence your daily decisions and interactions with others?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1F016" w14:textId="77777777" w:rsidR="00165443" w:rsidRDefault="00165443" w:rsidP="00993188">
      <w:pPr>
        <w:spacing w:after="0" w:line="240" w:lineRule="auto"/>
      </w:pPr>
      <w:r>
        <w:separator/>
      </w:r>
    </w:p>
  </w:endnote>
  <w:endnote w:type="continuationSeparator" w:id="0">
    <w:p w14:paraId="145D61FD" w14:textId="77777777" w:rsidR="00165443" w:rsidRDefault="00165443"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AC37"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1C98D27"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C38DC78"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4CA8" w14:textId="77777777" w:rsidR="007F1F09" w:rsidRPr="007F1F09" w:rsidRDefault="007F1F09" w:rsidP="00506EB5">
    <w:pPr>
      <w:pStyle w:val="Footer"/>
      <w:framePr w:wrap="none" w:vAnchor="text" w:hAnchor="margin" w:xAlign="center" w:y="1"/>
      <w:rPr>
        <w:rStyle w:val="PageNumber"/>
        <w:sz w:val="11"/>
        <w:szCs w:val="11"/>
      </w:rPr>
    </w:pPr>
  </w:p>
  <w:p w14:paraId="35B49B4E"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CB6C3BE"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21F1B12B" wp14:editId="5026776B">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EC01192" wp14:editId="596EF5BD">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04A02"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0077D"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7F6C1BE6"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2B0CF" w14:textId="77777777" w:rsidR="00165443" w:rsidRDefault="00165443" w:rsidP="00993188">
      <w:pPr>
        <w:spacing w:after="0" w:line="240" w:lineRule="auto"/>
      </w:pPr>
      <w:r>
        <w:separator/>
      </w:r>
    </w:p>
  </w:footnote>
  <w:footnote w:type="continuationSeparator" w:id="0">
    <w:p w14:paraId="6F954B66" w14:textId="77777777" w:rsidR="00165443" w:rsidRDefault="00165443"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BFD"/>
    <w:rsid w:val="00000CDF"/>
    <w:rsid w:val="00037514"/>
    <w:rsid w:val="000421EA"/>
    <w:rsid w:val="00051B34"/>
    <w:rsid w:val="000B6F4F"/>
    <w:rsid w:val="00112955"/>
    <w:rsid w:val="00153A4F"/>
    <w:rsid w:val="00165443"/>
    <w:rsid w:val="00177C6D"/>
    <w:rsid w:val="00194992"/>
    <w:rsid w:val="001B37DC"/>
    <w:rsid w:val="001B511C"/>
    <w:rsid w:val="001C43A9"/>
    <w:rsid w:val="001E4954"/>
    <w:rsid w:val="00210BFD"/>
    <w:rsid w:val="00223D2A"/>
    <w:rsid w:val="00223F61"/>
    <w:rsid w:val="002358CF"/>
    <w:rsid w:val="003211B8"/>
    <w:rsid w:val="00351FC4"/>
    <w:rsid w:val="00391B5E"/>
    <w:rsid w:val="00397296"/>
    <w:rsid w:val="003B6791"/>
    <w:rsid w:val="004F7C83"/>
    <w:rsid w:val="005218D9"/>
    <w:rsid w:val="00590404"/>
    <w:rsid w:val="005C237B"/>
    <w:rsid w:val="006232AA"/>
    <w:rsid w:val="00661B7E"/>
    <w:rsid w:val="00673BC2"/>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412FE"/>
    <w:rsid w:val="00AF1073"/>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543A"/>
    <w:rsid w:val="00FE5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B3F4F"/>
  <w15:chartTrackingRefBased/>
  <w15:docId w15:val="{92AB3A2F-6C64-476F-9CB0-1FC4D00BF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4</TotalTime>
  <Pages>36</Pages>
  <Words>6901</Words>
  <Characters>39338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2025-12-31T07:12:00Z</dcterms:created>
  <dcterms:modified xsi:type="dcterms:W3CDTF">2026-01-12T03:50:00Z</dcterms:modified>
</cp:coreProperties>
</file>